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EAA" w:rsidRDefault="001D2C10" w:rsidP="00C34EAA">
      <w:pPr>
        <w:tabs>
          <w:tab w:val="center" w:pos="6480"/>
        </w:tabs>
        <w:ind w:left="720"/>
        <w:jc w:val="both"/>
        <w:rPr>
          <w:rFonts w:ascii="Calibri" w:hAnsi="Calibri" w:cs="Calibri"/>
          <w:bCs/>
          <w:sz w:val="24"/>
          <w:szCs w:val="24"/>
        </w:rPr>
      </w:pPr>
      <w:r w:rsidRPr="00E01F2B">
        <w:rPr>
          <w:rFonts w:ascii="Calibri" w:hAnsi="Calibri" w:cs="Calibri"/>
          <w:bCs/>
          <w:sz w:val="24"/>
          <w:szCs w:val="24"/>
        </w:rPr>
        <w:tab/>
      </w:r>
    </w:p>
    <w:p w:rsidR="00F950B9" w:rsidRDefault="00F950B9" w:rsidP="00C34EAA">
      <w:pPr>
        <w:tabs>
          <w:tab w:val="center" w:pos="6480"/>
        </w:tabs>
        <w:ind w:left="720"/>
        <w:jc w:val="center"/>
        <w:rPr>
          <w:rFonts w:asciiTheme="minorHAnsi" w:hAnsiTheme="minorHAnsi"/>
          <w:b/>
          <w:bCs/>
          <w:kern w:val="36"/>
          <w:sz w:val="48"/>
          <w:szCs w:val="48"/>
          <w:u w:val="single"/>
        </w:rPr>
      </w:pPr>
      <w:r w:rsidRPr="00F950B9">
        <w:rPr>
          <w:rFonts w:asciiTheme="minorHAnsi" w:hAnsiTheme="minorHAnsi"/>
          <w:b/>
          <w:bCs/>
          <w:kern w:val="36"/>
          <w:sz w:val="48"/>
          <w:szCs w:val="48"/>
          <w:u w:val="single"/>
        </w:rPr>
        <w:t xml:space="preserve">Servisní technik </w:t>
      </w:r>
      <w:r w:rsidR="005B77F1">
        <w:rPr>
          <w:rFonts w:asciiTheme="minorHAnsi" w:hAnsiTheme="minorHAnsi"/>
          <w:b/>
          <w:bCs/>
          <w:kern w:val="36"/>
          <w:sz w:val="48"/>
          <w:szCs w:val="48"/>
          <w:u w:val="single"/>
        </w:rPr>
        <w:t>–</w:t>
      </w:r>
      <w:r w:rsidRPr="00F950B9">
        <w:rPr>
          <w:rFonts w:asciiTheme="minorHAnsi" w:hAnsiTheme="minorHAnsi"/>
          <w:b/>
          <w:bCs/>
          <w:kern w:val="36"/>
          <w:sz w:val="48"/>
          <w:szCs w:val="48"/>
          <w:u w:val="single"/>
        </w:rPr>
        <w:t xml:space="preserve"> elektro</w:t>
      </w:r>
    </w:p>
    <w:p w:rsidR="005B77F1" w:rsidRPr="00F950B9" w:rsidRDefault="009A15B7" w:rsidP="00C34EAA">
      <w:pPr>
        <w:tabs>
          <w:tab w:val="center" w:pos="6480"/>
        </w:tabs>
        <w:ind w:left="720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hledáme vhodné kandidáty</w:t>
      </w:r>
      <w:r w:rsidR="005B77F1" w:rsidRPr="005B77F1">
        <w:rPr>
          <w:rFonts w:ascii="Calibri" w:hAnsi="Calibri" w:cs="Calibri"/>
          <w:bCs/>
          <w:sz w:val="24"/>
          <w:szCs w:val="24"/>
        </w:rPr>
        <w:t xml:space="preserve"> na uvedenou pracovní pozici</w:t>
      </w:r>
    </w:p>
    <w:p w:rsidR="00F950B9" w:rsidRPr="00F950B9" w:rsidRDefault="00F950B9" w:rsidP="00F950B9">
      <w:pPr>
        <w:spacing w:before="100" w:beforeAutospacing="1" w:after="100" w:afterAutospacing="1"/>
        <w:rPr>
          <w:rFonts w:asciiTheme="minorHAnsi" w:hAnsiTheme="minorHAnsi"/>
          <w:b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> </w:t>
      </w:r>
      <w:r w:rsidRPr="00F950B9">
        <w:rPr>
          <w:rFonts w:asciiTheme="minorHAnsi" w:hAnsiTheme="minorHAnsi"/>
          <w:sz w:val="24"/>
          <w:szCs w:val="24"/>
        </w:rPr>
        <w:br/>
      </w:r>
      <w:r w:rsidRPr="00F950B9">
        <w:rPr>
          <w:rFonts w:asciiTheme="minorHAnsi" w:hAnsiTheme="minorHAnsi"/>
          <w:b/>
          <w:sz w:val="24"/>
          <w:szCs w:val="24"/>
        </w:rPr>
        <w:t>Náplň práce:</w:t>
      </w:r>
    </w:p>
    <w:p w:rsidR="00F950B9" w:rsidRPr="00F950B9" w:rsidRDefault="00F950B9" w:rsidP="00F950B9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 xml:space="preserve">Servisní činnost – </w:t>
      </w:r>
      <w:r>
        <w:rPr>
          <w:rFonts w:asciiTheme="minorHAnsi" w:hAnsiTheme="minorHAnsi"/>
          <w:sz w:val="24"/>
          <w:szCs w:val="24"/>
        </w:rPr>
        <w:t>EPS, EZS, OZV, SK</w:t>
      </w:r>
    </w:p>
    <w:p w:rsidR="00F950B9" w:rsidRPr="00F950B9" w:rsidRDefault="00F950B9" w:rsidP="00F950B9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>Uvádění zařízení do provozu</w:t>
      </w:r>
    </w:p>
    <w:p w:rsidR="00F950B9" w:rsidRDefault="00F950B9" w:rsidP="00F950B9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 xml:space="preserve">Zajištění záručního </w:t>
      </w:r>
      <w:r>
        <w:rPr>
          <w:rFonts w:asciiTheme="minorHAnsi" w:hAnsiTheme="minorHAnsi"/>
          <w:sz w:val="24"/>
          <w:szCs w:val="24"/>
        </w:rPr>
        <w:t xml:space="preserve">a pozáručního </w:t>
      </w:r>
      <w:r w:rsidRPr="00F950B9">
        <w:rPr>
          <w:rFonts w:asciiTheme="minorHAnsi" w:hAnsiTheme="minorHAnsi"/>
          <w:sz w:val="24"/>
          <w:szCs w:val="24"/>
        </w:rPr>
        <w:t>servisu</w:t>
      </w:r>
    </w:p>
    <w:p w:rsidR="00F950B9" w:rsidRDefault="00F950B9" w:rsidP="00F950B9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Pravidelné kontroly zařízení</w:t>
      </w:r>
    </w:p>
    <w:p w:rsidR="00C34EAA" w:rsidRPr="00F950B9" w:rsidRDefault="00C34EAA" w:rsidP="00F950B9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Místo výkonu práce Ostrava, Severní Morava</w:t>
      </w:r>
    </w:p>
    <w:p w:rsidR="00F950B9" w:rsidRPr="00F950B9" w:rsidRDefault="00F950B9" w:rsidP="00F950B9">
      <w:p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> </w:t>
      </w:r>
      <w:r w:rsidRPr="00F950B9">
        <w:rPr>
          <w:rFonts w:asciiTheme="minorHAnsi" w:hAnsiTheme="minorHAnsi"/>
          <w:sz w:val="24"/>
          <w:szCs w:val="24"/>
        </w:rPr>
        <w:br/>
      </w:r>
      <w:r w:rsidRPr="00F950B9">
        <w:rPr>
          <w:rFonts w:asciiTheme="minorHAnsi" w:hAnsiTheme="minorHAnsi"/>
          <w:b/>
          <w:sz w:val="24"/>
          <w:szCs w:val="24"/>
        </w:rPr>
        <w:t>Požadujeme:</w:t>
      </w:r>
    </w:p>
    <w:p w:rsidR="005A2414" w:rsidRPr="005A2414" w:rsidRDefault="005A2414" w:rsidP="005A2414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Ukončené </w:t>
      </w:r>
      <w:r w:rsidRPr="00F950B9">
        <w:rPr>
          <w:rFonts w:asciiTheme="minorHAnsi" w:hAnsiTheme="minorHAnsi"/>
          <w:sz w:val="24"/>
          <w:szCs w:val="24"/>
        </w:rPr>
        <w:t>SŠ/VŠ</w:t>
      </w:r>
      <w:r>
        <w:rPr>
          <w:rFonts w:asciiTheme="minorHAnsi" w:hAnsiTheme="minorHAnsi"/>
          <w:sz w:val="24"/>
          <w:szCs w:val="24"/>
        </w:rPr>
        <w:t xml:space="preserve"> vzdělání</w:t>
      </w:r>
      <w:r w:rsidRPr="00F950B9">
        <w:rPr>
          <w:rFonts w:asciiTheme="minorHAnsi" w:hAnsiTheme="minorHAnsi"/>
          <w:sz w:val="24"/>
          <w:szCs w:val="24"/>
        </w:rPr>
        <w:t xml:space="preserve"> </w:t>
      </w:r>
      <w:r w:rsidRPr="005A2414">
        <w:rPr>
          <w:rFonts w:asciiTheme="minorHAnsi" w:hAnsiTheme="minorHAnsi"/>
          <w:sz w:val="24"/>
          <w:szCs w:val="24"/>
        </w:rPr>
        <w:t>elektrotechnického směru</w:t>
      </w:r>
    </w:p>
    <w:p w:rsidR="00F950B9" w:rsidRPr="00F950B9" w:rsidRDefault="00F950B9" w:rsidP="005A2414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>Znalo</w:t>
      </w:r>
      <w:r>
        <w:rPr>
          <w:rFonts w:asciiTheme="minorHAnsi" w:hAnsiTheme="minorHAnsi"/>
          <w:sz w:val="24"/>
          <w:szCs w:val="24"/>
        </w:rPr>
        <w:t>st problematiky EPS, EZS, OZV, SK</w:t>
      </w:r>
      <w:r w:rsidR="005A2414">
        <w:rPr>
          <w:rFonts w:asciiTheme="minorHAnsi" w:hAnsiTheme="minorHAnsi"/>
          <w:sz w:val="24"/>
          <w:szCs w:val="24"/>
        </w:rPr>
        <w:t xml:space="preserve"> výhodou </w:t>
      </w:r>
    </w:p>
    <w:p w:rsidR="00F950B9" w:rsidRPr="00F950B9" w:rsidRDefault="00F950B9" w:rsidP="00F950B9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>Vyhláška 50/78 Sb. §6</w:t>
      </w:r>
      <w:r w:rsidR="006544F2">
        <w:rPr>
          <w:rFonts w:asciiTheme="minorHAnsi" w:hAnsiTheme="minorHAnsi"/>
          <w:sz w:val="24"/>
          <w:szCs w:val="24"/>
        </w:rPr>
        <w:t xml:space="preserve"> – možno získat na naší firmě</w:t>
      </w:r>
    </w:p>
    <w:p w:rsidR="00F950B9" w:rsidRPr="00F950B9" w:rsidRDefault="00F950B9" w:rsidP="00F950B9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>Znalost práce na PC (MS Office)</w:t>
      </w:r>
    </w:p>
    <w:p w:rsidR="005A2414" w:rsidRDefault="00F950B9" w:rsidP="005A2414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>ŘP skupiny B</w:t>
      </w:r>
    </w:p>
    <w:p w:rsidR="005A2414" w:rsidRPr="00F950B9" w:rsidRDefault="005A2414" w:rsidP="005A2414">
      <w:pPr>
        <w:numPr>
          <w:ilvl w:val="0"/>
          <w:numId w:val="12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5A2414">
        <w:rPr>
          <w:rFonts w:asciiTheme="minorHAnsi" w:hAnsiTheme="minorHAnsi"/>
          <w:sz w:val="24"/>
          <w:szCs w:val="24"/>
        </w:rPr>
        <w:t>Manuální zručnost, samostatnost, loajali</w:t>
      </w:r>
      <w:r>
        <w:rPr>
          <w:rFonts w:asciiTheme="minorHAnsi" w:hAnsiTheme="minorHAnsi"/>
          <w:sz w:val="24"/>
          <w:szCs w:val="24"/>
        </w:rPr>
        <w:t>tu, zodpovědnost</w:t>
      </w:r>
    </w:p>
    <w:p w:rsidR="00F950B9" w:rsidRPr="00F950B9" w:rsidRDefault="00F950B9" w:rsidP="00F950B9">
      <w:pPr>
        <w:spacing w:before="100" w:beforeAutospacing="1" w:after="100" w:afterAutospacing="1"/>
        <w:rPr>
          <w:rFonts w:asciiTheme="minorHAnsi" w:hAnsiTheme="minorHAnsi"/>
          <w:b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br/>
      </w:r>
      <w:r w:rsidRPr="00F950B9">
        <w:rPr>
          <w:rFonts w:asciiTheme="minorHAnsi" w:hAnsiTheme="minorHAnsi"/>
          <w:b/>
          <w:sz w:val="24"/>
          <w:szCs w:val="24"/>
        </w:rPr>
        <w:t>Nabízíme:</w:t>
      </w:r>
    </w:p>
    <w:p w:rsidR="005A2414" w:rsidRDefault="005A2414" w:rsidP="005A2414">
      <w:pPr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5A2414">
        <w:rPr>
          <w:rFonts w:asciiTheme="minorHAnsi" w:hAnsiTheme="minorHAnsi"/>
          <w:sz w:val="24"/>
          <w:szCs w:val="24"/>
        </w:rPr>
        <w:t>Zají</w:t>
      </w:r>
      <w:r w:rsidR="00625B61">
        <w:rPr>
          <w:rFonts w:asciiTheme="minorHAnsi" w:hAnsiTheme="minorHAnsi"/>
          <w:sz w:val="24"/>
          <w:szCs w:val="24"/>
        </w:rPr>
        <w:t>mavou a samostatnou práci na HP</w:t>
      </w:r>
    </w:p>
    <w:p w:rsidR="00F950B9" w:rsidRDefault="00F950B9" w:rsidP="00F950B9">
      <w:pPr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Seberealizaci v </w:t>
      </w:r>
      <w:r w:rsidRPr="00F950B9">
        <w:rPr>
          <w:rFonts w:asciiTheme="minorHAnsi" w:hAnsiTheme="minorHAnsi"/>
          <w:sz w:val="24"/>
          <w:szCs w:val="24"/>
        </w:rPr>
        <w:t>stabilní společnosti</w:t>
      </w:r>
    </w:p>
    <w:p w:rsidR="005A2414" w:rsidRPr="00F950B9" w:rsidRDefault="005A2414" w:rsidP="005A2414">
      <w:pPr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Technické školení</w:t>
      </w:r>
    </w:p>
    <w:p w:rsidR="00F950B9" w:rsidRDefault="00F950B9" w:rsidP="00F950B9">
      <w:pPr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F950B9">
        <w:rPr>
          <w:rFonts w:asciiTheme="minorHAnsi" w:hAnsiTheme="minorHAnsi"/>
          <w:sz w:val="24"/>
          <w:szCs w:val="24"/>
        </w:rPr>
        <w:t>Motivační mzdové hodnocení</w:t>
      </w:r>
    </w:p>
    <w:p w:rsidR="00F950B9" w:rsidRDefault="00F950B9" w:rsidP="00F950B9">
      <w:pPr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Dovolená 25 dnů</w:t>
      </w:r>
    </w:p>
    <w:p w:rsidR="00F950B9" w:rsidRDefault="00F950B9" w:rsidP="00F950B9">
      <w:pPr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Stravenky</w:t>
      </w:r>
    </w:p>
    <w:p w:rsidR="00247C17" w:rsidRDefault="00247C17" w:rsidP="00247C17">
      <w:pPr>
        <w:numPr>
          <w:ilvl w:val="0"/>
          <w:numId w:val="13"/>
        </w:numPr>
        <w:spacing w:before="100" w:beforeAutospacing="1" w:after="100" w:afterAutospacing="1"/>
        <w:rPr>
          <w:rFonts w:asciiTheme="minorHAnsi" w:hAnsiTheme="minorHAnsi"/>
          <w:sz w:val="24"/>
          <w:szCs w:val="24"/>
        </w:rPr>
      </w:pPr>
      <w:r w:rsidRPr="00247C17">
        <w:rPr>
          <w:rFonts w:asciiTheme="minorHAnsi" w:hAnsiTheme="minorHAnsi"/>
          <w:sz w:val="24"/>
          <w:szCs w:val="24"/>
        </w:rPr>
        <w:t>Služební vůz, telefon, notebook</w:t>
      </w:r>
    </w:p>
    <w:p w:rsidR="00C34EAA" w:rsidRDefault="00C34EAA" w:rsidP="00C34EAA">
      <w:pPr>
        <w:spacing w:before="100" w:beforeAutospacing="1" w:after="100" w:afterAutospacing="1"/>
        <w:rPr>
          <w:rFonts w:asciiTheme="minorHAnsi" w:hAnsiTheme="minorHAnsi"/>
          <w:b/>
          <w:sz w:val="24"/>
          <w:szCs w:val="24"/>
        </w:rPr>
      </w:pPr>
      <w:r w:rsidRPr="00C34EAA">
        <w:rPr>
          <w:rFonts w:asciiTheme="minorHAnsi" w:hAnsiTheme="minorHAnsi"/>
          <w:b/>
          <w:sz w:val="24"/>
          <w:szCs w:val="24"/>
        </w:rPr>
        <w:t>Kontakt:</w:t>
      </w:r>
    </w:p>
    <w:p w:rsidR="00C34EAA" w:rsidRPr="00C34EAA" w:rsidRDefault="00C34EAA" w:rsidP="00C34EAA">
      <w:pPr>
        <w:pStyle w:val="Nadpis2"/>
        <w:rPr>
          <w:rFonts w:asciiTheme="minorHAnsi" w:hAnsiTheme="minorHAnsi"/>
          <w:i w:val="0"/>
        </w:rPr>
      </w:pPr>
      <w:r w:rsidRPr="00C34EAA">
        <w:rPr>
          <w:rFonts w:asciiTheme="minorHAnsi" w:hAnsiTheme="minorHAnsi"/>
          <w:i w:val="0"/>
        </w:rPr>
        <w:t>TRIMR s.r.o.</w:t>
      </w:r>
    </w:p>
    <w:p w:rsidR="00C34EAA" w:rsidRPr="00C34EAA" w:rsidRDefault="006544F2" w:rsidP="00C34EAA">
      <w:pPr>
        <w:pStyle w:val="Normlnweb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Ing. </w:t>
      </w:r>
      <w:r w:rsidR="00C34EAA">
        <w:rPr>
          <w:rFonts w:asciiTheme="minorHAnsi" w:hAnsiTheme="minorHAnsi"/>
        </w:rPr>
        <w:t>Luděk Trawinski</w:t>
      </w:r>
    </w:p>
    <w:p w:rsidR="00C34EAA" w:rsidRDefault="00C34EAA" w:rsidP="00C34EAA">
      <w:pPr>
        <w:pStyle w:val="Normlnweb"/>
        <w:rPr>
          <w:rFonts w:asciiTheme="minorHAnsi" w:hAnsiTheme="minorHAnsi"/>
        </w:rPr>
      </w:pPr>
      <w:r w:rsidRPr="00C34EAA">
        <w:rPr>
          <w:rFonts w:asciiTheme="minorHAnsi" w:hAnsiTheme="minorHAnsi"/>
        </w:rPr>
        <w:t>Sokola Tůmy 1536/5</w:t>
      </w:r>
      <w:r w:rsidRPr="00C34EAA">
        <w:rPr>
          <w:rFonts w:asciiTheme="minorHAnsi" w:hAnsiTheme="minorHAnsi"/>
        </w:rPr>
        <w:br/>
        <w:t>709 00 Ostrava – Mariánské Hory</w:t>
      </w:r>
      <w:r w:rsidRPr="00C34EAA">
        <w:rPr>
          <w:rFonts w:asciiTheme="minorHAnsi" w:hAnsiTheme="minorHAnsi"/>
        </w:rPr>
        <w:br/>
        <w:t>Česká republika</w:t>
      </w:r>
    </w:p>
    <w:p w:rsidR="00C34EAA" w:rsidRDefault="00C34EAA" w:rsidP="00C34EAA">
      <w:pPr>
        <w:pStyle w:val="Normlnweb"/>
        <w:rPr>
          <w:rFonts w:asciiTheme="minorHAnsi" w:hAnsiTheme="minorHAnsi"/>
        </w:rPr>
      </w:pPr>
      <w:r>
        <w:rPr>
          <w:rFonts w:asciiTheme="minorHAnsi" w:hAnsiTheme="minorHAnsi"/>
        </w:rPr>
        <w:t>Telefon: +420 724 181 839</w:t>
      </w:r>
    </w:p>
    <w:p w:rsidR="00C34EAA" w:rsidRPr="00C34EAA" w:rsidRDefault="00C34EAA" w:rsidP="00C34EAA">
      <w:pPr>
        <w:pStyle w:val="Normlnweb"/>
        <w:rPr>
          <w:rFonts w:asciiTheme="minorHAnsi" w:hAnsiTheme="minorHAnsi"/>
        </w:rPr>
      </w:pPr>
      <w:r>
        <w:rPr>
          <w:rFonts w:asciiTheme="minorHAnsi" w:hAnsiTheme="minorHAnsi"/>
        </w:rPr>
        <w:t>E-mail: ludek.trawinski@trimr.cz</w:t>
      </w:r>
    </w:p>
    <w:p w:rsidR="0095232B" w:rsidRPr="00E01F2B" w:rsidRDefault="0095232B" w:rsidP="00E64BD5">
      <w:pPr>
        <w:jc w:val="both"/>
        <w:rPr>
          <w:rFonts w:ascii="Calibri" w:hAnsi="Calibri" w:cs="Calibri"/>
          <w:bCs/>
          <w:sz w:val="24"/>
          <w:szCs w:val="24"/>
        </w:rPr>
      </w:pPr>
      <w:bookmarkStart w:id="0" w:name="_GoBack"/>
      <w:bookmarkEnd w:id="0"/>
    </w:p>
    <w:sectPr w:rsidR="0095232B" w:rsidRPr="00E01F2B" w:rsidSect="00D73D9E">
      <w:headerReference w:type="default" r:id="rId9"/>
      <w:footerReference w:type="default" r:id="rId10"/>
      <w:pgSz w:w="11906" w:h="16838"/>
      <w:pgMar w:top="1417" w:right="1417" w:bottom="1417" w:left="1417" w:header="708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099" w:rsidRDefault="004F6099">
      <w:r>
        <w:separator/>
      </w:r>
    </w:p>
  </w:endnote>
  <w:endnote w:type="continuationSeparator" w:id="0">
    <w:p w:rsidR="004F6099" w:rsidRDefault="004F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1219"/>
      <w:gridCol w:w="1219"/>
      <w:gridCol w:w="1510"/>
      <w:gridCol w:w="1027"/>
      <w:gridCol w:w="1228"/>
      <w:gridCol w:w="1322"/>
      <w:gridCol w:w="1434"/>
    </w:tblGrid>
    <w:tr w:rsidR="00D73D9E" w:rsidTr="00D73D9E">
      <w:trPr>
        <w:trHeight w:val="80"/>
        <w:jc w:val="center"/>
      </w:trPr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Telefon:</w:t>
          </w:r>
        </w:p>
      </w:tc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Tel/fax:</w:t>
          </w:r>
        </w:p>
      </w:tc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KB Ostrava:</w:t>
          </w:r>
        </w:p>
      </w:tc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IČ:</w:t>
          </w:r>
        </w:p>
      </w:tc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DIČ:</w:t>
          </w:r>
        </w:p>
      </w:tc>
      <w:tc>
        <w:tcPr>
          <w:tcW w:w="0" w:type="auto"/>
        </w:tcPr>
        <w:p w:rsidR="00D73D9E" w:rsidRPr="00E01F2B" w:rsidRDefault="00D73D9E" w:rsidP="00D058C5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Web</w:t>
          </w:r>
        </w:p>
      </w:tc>
      <w:tc>
        <w:tcPr>
          <w:tcW w:w="0" w:type="auto"/>
        </w:tcPr>
        <w:p w:rsidR="00D73D9E" w:rsidRPr="00E01F2B" w:rsidRDefault="00D73D9E" w:rsidP="00D058C5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e-mail</w:t>
          </w:r>
        </w:p>
      </w:tc>
    </w:tr>
    <w:tr w:rsidR="00D73D9E" w:rsidTr="00D73D9E">
      <w:trPr>
        <w:jc w:val="center"/>
      </w:trPr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596</w:t>
          </w:r>
          <w:r>
            <w:rPr>
              <w:rFonts w:ascii="Calibri" w:hAnsi="Calibri" w:cs="Calibri"/>
            </w:rPr>
            <w:t> </w:t>
          </w:r>
          <w:r w:rsidRPr="00E01F2B">
            <w:rPr>
              <w:rFonts w:ascii="Calibri" w:hAnsi="Calibri" w:cs="Calibri"/>
            </w:rPr>
            <w:t>624</w:t>
          </w:r>
          <w:r>
            <w:rPr>
              <w:rFonts w:ascii="Calibri" w:hAnsi="Calibri" w:cs="Calibri"/>
            </w:rPr>
            <w:t xml:space="preserve"> </w:t>
          </w:r>
          <w:r w:rsidRPr="00E01F2B">
            <w:rPr>
              <w:rFonts w:ascii="Calibri" w:hAnsi="Calibri" w:cs="Calibri"/>
            </w:rPr>
            <w:t>775</w:t>
          </w:r>
        </w:p>
      </w:tc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59</w:t>
          </w:r>
          <w:r>
            <w:rPr>
              <w:rFonts w:ascii="Calibri" w:hAnsi="Calibri" w:cs="Calibri"/>
            </w:rPr>
            <w:t>5 693 781</w:t>
          </w:r>
        </w:p>
      </w:tc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>
            <w:rPr>
              <w:rFonts w:ascii="Calibri" w:hAnsi="Calibri" w:cs="Calibri"/>
            </w:rPr>
            <w:t>21345</w:t>
          </w:r>
          <w:r w:rsidRPr="00E01F2B">
            <w:rPr>
              <w:rFonts w:ascii="Calibri" w:hAnsi="Calibri" w:cs="Calibri"/>
            </w:rPr>
            <w:t>761/0100</w:t>
          </w:r>
        </w:p>
      </w:tc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14616238</w:t>
          </w:r>
        </w:p>
      </w:tc>
      <w:tc>
        <w:tcPr>
          <w:tcW w:w="0" w:type="auto"/>
        </w:tcPr>
        <w:p w:rsidR="00D73D9E" w:rsidRPr="00E01F2B" w:rsidRDefault="00D73D9E" w:rsidP="00D73D9E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CZ14616238</w:t>
          </w:r>
        </w:p>
      </w:tc>
      <w:tc>
        <w:tcPr>
          <w:tcW w:w="0" w:type="auto"/>
        </w:tcPr>
        <w:p w:rsidR="00D73D9E" w:rsidRPr="00E01F2B" w:rsidRDefault="00D73D9E" w:rsidP="00D058C5">
          <w:pPr>
            <w:pStyle w:val="Zpat"/>
            <w:jc w:val="center"/>
            <w:rPr>
              <w:rFonts w:ascii="Calibri" w:hAnsi="Calibri" w:cs="Calibri"/>
            </w:rPr>
          </w:pPr>
          <w:proofErr w:type="gramStart"/>
          <w:r w:rsidRPr="00E01F2B">
            <w:rPr>
              <w:rFonts w:ascii="Calibri" w:hAnsi="Calibri" w:cs="Calibri"/>
            </w:rPr>
            <w:t>www</w:t>
          </w:r>
          <w:proofErr w:type="gramEnd"/>
          <w:r w:rsidRPr="00E01F2B">
            <w:rPr>
              <w:rFonts w:ascii="Calibri" w:hAnsi="Calibri" w:cs="Calibri"/>
            </w:rPr>
            <w:t>.</w:t>
          </w:r>
          <w:proofErr w:type="gramStart"/>
          <w:r w:rsidRPr="00E01F2B">
            <w:rPr>
              <w:rFonts w:ascii="Calibri" w:hAnsi="Calibri" w:cs="Calibri"/>
            </w:rPr>
            <w:t>trimr</w:t>
          </w:r>
          <w:proofErr w:type="gramEnd"/>
          <w:r w:rsidRPr="00E01F2B">
            <w:rPr>
              <w:rFonts w:ascii="Calibri" w:hAnsi="Calibri" w:cs="Calibri"/>
            </w:rPr>
            <w:t>.cz</w:t>
          </w:r>
        </w:p>
      </w:tc>
      <w:tc>
        <w:tcPr>
          <w:tcW w:w="0" w:type="auto"/>
        </w:tcPr>
        <w:p w:rsidR="00D73D9E" w:rsidRPr="00E01F2B" w:rsidRDefault="00D73D9E" w:rsidP="00D058C5">
          <w:pPr>
            <w:pStyle w:val="Zpat"/>
            <w:jc w:val="center"/>
            <w:rPr>
              <w:rFonts w:ascii="Calibri" w:hAnsi="Calibri" w:cs="Calibri"/>
            </w:rPr>
          </w:pPr>
          <w:r w:rsidRPr="00E01F2B">
            <w:rPr>
              <w:rFonts w:ascii="Calibri" w:hAnsi="Calibri" w:cs="Calibri"/>
            </w:rPr>
            <w:t>trimr@trimr.cz</w:t>
          </w:r>
        </w:p>
      </w:tc>
    </w:tr>
  </w:tbl>
  <w:p w:rsidR="00D73D9E" w:rsidRPr="00E64BD5" w:rsidRDefault="00D73D9E" w:rsidP="00E64BD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099" w:rsidRDefault="004F6099">
      <w:r>
        <w:separator/>
      </w:r>
    </w:p>
  </w:footnote>
  <w:footnote w:type="continuationSeparator" w:id="0">
    <w:p w:rsidR="004F6099" w:rsidRDefault="004F60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D9E" w:rsidRDefault="00754E5A" w:rsidP="00D73D9E">
    <w:pPr>
      <w:pStyle w:val="Zhlav"/>
      <w:tabs>
        <w:tab w:val="clear" w:pos="4536"/>
        <w:tab w:val="clear" w:pos="9072"/>
        <w:tab w:val="left" w:pos="1039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3DEC2CD" wp14:editId="63E3F515">
          <wp:simplePos x="0" y="0"/>
          <wp:positionH relativeFrom="column">
            <wp:posOffset>-621665</wp:posOffset>
          </wp:positionH>
          <wp:positionV relativeFrom="paragraph">
            <wp:posOffset>-283210</wp:posOffset>
          </wp:positionV>
          <wp:extent cx="2353310" cy="595630"/>
          <wp:effectExtent l="0" t="0" r="8890" b="0"/>
          <wp:wrapTight wrapText="bothSides">
            <wp:wrapPolygon edited="0">
              <wp:start x="0" y="0"/>
              <wp:lineTo x="0" y="20725"/>
              <wp:lineTo x="21507" y="20725"/>
              <wp:lineTo x="21507" y="0"/>
              <wp:lineTo x="0" y="0"/>
            </wp:wrapPolygon>
          </wp:wrapTight>
          <wp:docPr id="7" name="Obrázek 7" descr="C:\Users\ltrawinski\Desktop\logo\prvek_EP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trawinski\Desktop\logo\prvek_EPS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31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58C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7CB23A7" wp14:editId="7723A3F1">
              <wp:simplePos x="0" y="0"/>
              <wp:positionH relativeFrom="column">
                <wp:posOffset>-732790</wp:posOffset>
              </wp:positionH>
              <wp:positionV relativeFrom="paragraph">
                <wp:posOffset>344170</wp:posOffset>
              </wp:positionV>
              <wp:extent cx="7193280" cy="0"/>
              <wp:effectExtent l="0" t="0" r="26670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9328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Přímá spojnice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pt,27.1pt" to="508.7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" strokecolor="#4579b8 [3044]" strokeweight="1.5pt"/>
          </w:pict>
        </mc:Fallback>
      </mc:AlternateContent>
    </w:r>
    <w:r w:rsidR="00D058C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55526F" wp14:editId="3D4825CB">
              <wp:simplePos x="0" y="0"/>
              <wp:positionH relativeFrom="column">
                <wp:posOffset>3433445</wp:posOffset>
              </wp:positionH>
              <wp:positionV relativeFrom="paragraph">
                <wp:posOffset>-361315</wp:posOffset>
              </wp:positionV>
              <wp:extent cx="3027680" cy="690880"/>
              <wp:effectExtent l="0" t="0" r="0" b="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7680" cy="6908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3D9E" w:rsidRDefault="00D73D9E">
                          <w:pPr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TRIMR s.r.o.</w:t>
                          </w:r>
                          <w:r>
                            <w:rPr>
                              <w:rFonts w:ascii="Calibri" w:hAnsi="Calibri"/>
                            </w:rPr>
                            <w:br/>
                            <w:t>Sokola Tůmy 1536/5, 709 00, Ostrava-Mariánské Hory</w:t>
                          </w:r>
                          <w:r>
                            <w:rPr>
                              <w:rFonts w:ascii="Calibri" w:hAnsi="Calibri"/>
                            </w:rPr>
                            <w:br/>
                            <w:t xml:space="preserve">e-mail: </w:t>
                          </w:r>
                          <w:hyperlink r:id="rId2" w:history="1">
                            <w:r w:rsidRPr="00A160C4">
                              <w:rPr>
                                <w:rStyle w:val="Hypertextovodkaz"/>
                                <w:rFonts w:ascii="Calibri" w:hAnsi="Calibri"/>
                              </w:rPr>
                              <w:t>trimr@trimr.cz</w:t>
                            </w:r>
                          </w:hyperlink>
                          <w:r>
                            <w:rPr>
                              <w:rFonts w:ascii="Calibri" w:hAnsi="Calibri"/>
                            </w:rPr>
                            <w:br/>
                            <w:t xml:space="preserve">WEB: </w:t>
                          </w:r>
                          <w:hyperlink r:id="rId3" w:history="1">
                            <w:r w:rsidRPr="00A160C4">
                              <w:rPr>
                                <w:rStyle w:val="Hypertextovodkaz"/>
                                <w:rFonts w:ascii="Calibri" w:hAnsi="Calibri"/>
                              </w:rPr>
                              <w:t>www.trimr.cz</w:t>
                            </w:r>
                          </w:hyperlink>
                        </w:p>
                        <w:p w:rsidR="00D73D9E" w:rsidRPr="00503CE6" w:rsidRDefault="00D73D9E">
                          <w:pPr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0.35pt;margin-top:-28.45pt;width:238.4pt;height:5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" filled="f" stroked="f">
              <v:textbox>
                <w:txbxContent>
                  <w:p w:rsidR="00D73D9E" w:rsidRDefault="00D73D9E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TRIMR s.r.o.</w:t>
                    </w:r>
                    <w:r>
                      <w:rPr>
                        <w:rFonts w:ascii="Calibri" w:hAnsi="Calibri"/>
                      </w:rPr>
                      <w:br/>
                      <w:t>Sokola Tůmy 1536/5, 709 00, Ostrava-Mariánské Hory</w:t>
                    </w:r>
                    <w:r>
                      <w:rPr>
                        <w:rFonts w:ascii="Calibri" w:hAnsi="Calibri"/>
                      </w:rPr>
                      <w:br/>
                      <w:t xml:space="preserve">e-mail: </w:t>
                    </w:r>
                    <w:hyperlink r:id="rId4" w:history="1">
                      <w:r w:rsidRPr="00A160C4">
                        <w:rPr>
                          <w:rStyle w:val="Hypertextovodkaz"/>
                          <w:rFonts w:ascii="Calibri" w:hAnsi="Calibri"/>
                        </w:rPr>
                        <w:t>trimr@trimr.cz</w:t>
                      </w:r>
                    </w:hyperlink>
                    <w:r>
                      <w:rPr>
                        <w:rFonts w:ascii="Calibri" w:hAnsi="Calibri"/>
                      </w:rPr>
                      <w:br/>
                      <w:t xml:space="preserve">WEB: </w:t>
                    </w:r>
                    <w:hyperlink r:id="rId5" w:history="1">
                      <w:r w:rsidRPr="00A160C4">
                        <w:rPr>
                          <w:rStyle w:val="Hypertextovodkaz"/>
                          <w:rFonts w:ascii="Calibri" w:hAnsi="Calibri"/>
                        </w:rPr>
                        <w:t>www.trimr.cz</w:t>
                      </w:r>
                    </w:hyperlink>
                  </w:p>
                  <w:p w:rsidR="00D73D9E" w:rsidRPr="00503CE6" w:rsidRDefault="00D73D9E">
                    <w:pPr>
                      <w:rPr>
                        <w:rFonts w:ascii="Calibri" w:hAnsi="Calibri"/>
                      </w:rPr>
                    </w:pPr>
                  </w:p>
                </w:txbxContent>
              </v:textbox>
            </v:shape>
          </w:pict>
        </mc:Fallback>
      </mc:AlternateContent>
    </w:r>
    <w:r w:rsidR="00D73D9E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7155D"/>
    <w:multiLevelType w:val="hybridMultilevel"/>
    <w:tmpl w:val="4A68CFD0"/>
    <w:lvl w:ilvl="0" w:tplc="0ECC04E6">
      <w:start w:val="7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10AE0F11"/>
    <w:multiLevelType w:val="multilevel"/>
    <w:tmpl w:val="47669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2F0A9E"/>
    <w:multiLevelType w:val="hybridMultilevel"/>
    <w:tmpl w:val="BE10056E"/>
    <w:lvl w:ilvl="0" w:tplc="8BFCA7CC">
      <w:start w:val="739"/>
      <w:numFmt w:val="bullet"/>
      <w:lvlText w:val="-"/>
      <w:lvlJc w:val="left"/>
      <w:pPr>
        <w:tabs>
          <w:tab w:val="num" w:pos="1653"/>
        </w:tabs>
        <w:ind w:left="1653" w:hanging="94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1B6A59AD"/>
    <w:multiLevelType w:val="multilevel"/>
    <w:tmpl w:val="F4DC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A20A0"/>
    <w:multiLevelType w:val="hybridMultilevel"/>
    <w:tmpl w:val="61FA52C6"/>
    <w:lvl w:ilvl="0" w:tplc="7042F696">
      <w:start w:val="709"/>
      <w:numFmt w:val="bullet"/>
      <w:lvlText w:val="-"/>
      <w:lvlJc w:val="left"/>
      <w:pPr>
        <w:tabs>
          <w:tab w:val="num" w:pos="1579"/>
        </w:tabs>
        <w:ind w:left="1579" w:hanging="87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325356B0"/>
    <w:multiLevelType w:val="hybridMultilevel"/>
    <w:tmpl w:val="13AAD020"/>
    <w:lvl w:ilvl="0" w:tplc="48789198">
      <w:start w:val="18"/>
      <w:numFmt w:val="bullet"/>
      <w:lvlText w:val="-"/>
      <w:lvlJc w:val="left"/>
      <w:pPr>
        <w:tabs>
          <w:tab w:val="num" w:pos="885"/>
        </w:tabs>
        <w:ind w:left="885" w:hanging="52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313AFE"/>
    <w:multiLevelType w:val="multilevel"/>
    <w:tmpl w:val="EA8A4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607FE9"/>
    <w:multiLevelType w:val="hybridMultilevel"/>
    <w:tmpl w:val="87368F4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480EF8"/>
    <w:multiLevelType w:val="hybridMultilevel"/>
    <w:tmpl w:val="A622E324"/>
    <w:lvl w:ilvl="0" w:tplc="D5500B7A">
      <w:start w:val="709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9">
    <w:nsid w:val="62145EA5"/>
    <w:multiLevelType w:val="hybridMultilevel"/>
    <w:tmpl w:val="58948D24"/>
    <w:lvl w:ilvl="0" w:tplc="B1DCBC8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666D3315"/>
    <w:multiLevelType w:val="hybridMultilevel"/>
    <w:tmpl w:val="420063EA"/>
    <w:lvl w:ilvl="0" w:tplc="3864A9B6">
      <w:start w:val="7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675578DC"/>
    <w:multiLevelType w:val="hybridMultilevel"/>
    <w:tmpl w:val="07826406"/>
    <w:lvl w:ilvl="0" w:tplc="70586FBC">
      <w:start w:val="1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>
    <w:nsid w:val="7C0E6745"/>
    <w:multiLevelType w:val="hybridMultilevel"/>
    <w:tmpl w:val="6B96DA00"/>
    <w:lvl w:ilvl="0" w:tplc="2F0403CE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"/>
  </w:num>
  <w:num w:numId="2">
    <w:abstractNumId w:val="12"/>
  </w:num>
  <w:num w:numId="3">
    <w:abstractNumId w:val="8"/>
  </w:num>
  <w:num w:numId="4">
    <w:abstractNumId w:val="10"/>
  </w:num>
  <w:num w:numId="5">
    <w:abstractNumId w:val="0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11"/>
  </w:num>
  <w:num w:numId="11">
    <w:abstractNumId w:val="1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0B9"/>
    <w:rsid w:val="00005C52"/>
    <w:rsid w:val="00006C73"/>
    <w:rsid w:val="00007159"/>
    <w:rsid w:val="00027C5A"/>
    <w:rsid w:val="00035652"/>
    <w:rsid w:val="00051FFF"/>
    <w:rsid w:val="00055E20"/>
    <w:rsid w:val="00064D01"/>
    <w:rsid w:val="00074949"/>
    <w:rsid w:val="0008042A"/>
    <w:rsid w:val="00080B60"/>
    <w:rsid w:val="000863F6"/>
    <w:rsid w:val="00086FC3"/>
    <w:rsid w:val="000929A4"/>
    <w:rsid w:val="000A5562"/>
    <w:rsid w:val="000A6F01"/>
    <w:rsid w:val="000D2951"/>
    <w:rsid w:val="000D734C"/>
    <w:rsid w:val="000E00BB"/>
    <w:rsid w:val="000E256D"/>
    <w:rsid w:val="000F1DEF"/>
    <w:rsid w:val="000F4690"/>
    <w:rsid w:val="001027E3"/>
    <w:rsid w:val="00110092"/>
    <w:rsid w:val="0011543B"/>
    <w:rsid w:val="00121A96"/>
    <w:rsid w:val="001261C7"/>
    <w:rsid w:val="00126DF0"/>
    <w:rsid w:val="001337B8"/>
    <w:rsid w:val="00135554"/>
    <w:rsid w:val="00142671"/>
    <w:rsid w:val="00153962"/>
    <w:rsid w:val="001674BF"/>
    <w:rsid w:val="0017330B"/>
    <w:rsid w:val="001854EC"/>
    <w:rsid w:val="001B123D"/>
    <w:rsid w:val="001B1AF1"/>
    <w:rsid w:val="001B50F9"/>
    <w:rsid w:val="001B629D"/>
    <w:rsid w:val="001C12D4"/>
    <w:rsid w:val="001D2C10"/>
    <w:rsid w:val="001E219A"/>
    <w:rsid w:val="001E77FC"/>
    <w:rsid w:val="001F49D3"/>
    <w:rsid w:val="001F5279"/>
    <w:rsid w:val="00205D28"/>
    <w:rsid w:val="00212E92"/>
    <w:rsid w:val="002138E4"/>
    <w:rsid w:val="00234B14"/>
    <w:rsid w:val="00242646"/>
    <w:rsid w:val="0024292D"/>
    <w:rsid w:val="00246EC9"/>
    <w:rsid w:val="00247C17"/>
    <w:rsid w:val="00255DE5"/>
    <w:rsid w:val="00271C5B"/>
    <w:rsid w:val="00286BC9"/>
    <w:rsid w:val="00286FCF"/>
    <w:rsid w:val="00290981"/>
    <w:rsid w:val="002950C1"/>
    <w:rsid w:val="002A4AF5"/>
    <w:rsid w:val="002B1F63"/>
    <w:rsid w:val="002B269B"/>
    <w:rsid w:val="002C2476"/>
    <w:rsid w:val="002C6568"/>
    <w:rsid w:val="002D7A98"/>
    <w:rsid w:val="002E0D9F"/>
    <w:rsid w:val="002E2345"/>
    <w:rsid w:val="002E6A40"/>
    <w:rsid w:val="002F6F4C"/>
    <w:rsid w:val="00316871"/>
    <w:rsid w:val="00321A02"/>
    <w:rsid w:val="003278DA"/>
    <w:rsid w:val="00332317"/>
    <w:rsid w:val="00333FEB"/>
    <w:rsid w:val="00335848"/>
    <w:rsid w:val="00335C2F"/>
    <w:rsid w:val="00342750"/>
    <w:rsid w:val="00350F8A"/>
    <w:rsid w:val="00352DBE"/>
    <w:rsid w:val="00363FF7"/>
    <w:rsid w:val="00385119"/>
    <w:rsid w:val="003B1461"/>
    <w:rsid w:val="003B151C"/>
    <w:rsid w:val="003B64C2"/>
    <w:rsid w:val="003B7D56"/>
    <w:rsid w:val="003D0F68"/>
    <w:rsid w:val="003D2457"/>
    <w:rsid w:val="003D7B30"/>
    <w:rsid w:val="003E1781"/>
    <w:rsid w:val="003F0F7F"/>
    <w:rsid w:val="003F1AE6"/>
    <w:rsid w:val="003F4609"/>
    <w:rsid w:val="004104CA"/>
    <w:rsid w:val="004206A3"/>
    <w:rsid w:val="0042515A"/>
    <w:rsid w:val="0043586D"/>
    <w:rsid w:val="00437C39"/>
    <w:rsid w:val="00445515"/>
    <w:rsid w:val="00446792"/>
    <w:rsid w:val="00447DE3"/>
    <w:rsid w:val="004554EF"/>
    <w:rsid w:val="004668F4"/>
    <w:rsid w:val="00467091"/>
    <w:rsid w:val="00471DC9"/>
    <w:rsid w:val="0047456A"/>
    <w:rsid w:val="00485EC4"/>
    <w:rsid w:val="004A1625"/>
    <w:rsid w:val="004A3938"/>
    <w:rsid w:val="004A7B75"/>
    <w:rsid w:val="004B234B"/>
    <w:rsid w:val="004B29CE"/>
    <w:rsid w:val="004B5BD3"/>
    <w:rsid w:val="004D029F"/>
    <w:rsid w:val="004D4D98"/>
    <w:rsid w:val="004E3FEC"/>
    <w:rsid w:val="004F6099"/>
    <w:rsid w:val="005001B0"/>
    <w:rsid w:val="00503667"/>
    <w:rsid w:val="00503CE6"/>
    <w:rsid w:val="005130B0"/>
    <w:rsid w:val="005170F6"/>
    <w:rsid w:val="005330B1"/>
    <w:rsid w:val="0053323B"/>
    <w:rsid w:val="0055401E"/>
    <w:rsid w:val="00555A9E"/>
    <w:rsid w:val="00560D33"/>
    <w:rsid w:val="00561323"/>
    <w:rsid w:val="00562FE6"/>
    <w:rsid w:val="0056341D"/>
    <w:rsid w:val="005640D3"/>
    <w:rsid w:val="00567986"/>
    <w:rsid w:val="005702D5"/>
    <w:rsid w:val="00572127"/>
    <w:rsid w:val="00586C54"/>
    <w:rsid w:val="0059430B"/>
    <w:rsid w:val="00597670"/>
    <w:rsid w:val="005A2414"/>
    <w:rsid w:val="005A5A90"/>
    <w:rsid w:val="005B0A5A"/>
    <w:rsid w:val="005B31BF"/>
    <w:rsid w:val="005B77F1"/>
    <w:rsid w:val="005D083A"/>
    <w:rsid w:val="005E1ED5"/>
    <w:rsid w:val="005E6835"/>
    <w:rsid w:val="005F0F81"/>
    <w:rsid w:val="005F2852"/>
    <w:rsid w:val="005F4F4A"/>
    <w:rsid w:val="006100BC"/>
    <w:rsid w:val="00613B1E"/>
    <w:rsid w:val="00625B61"/>
    <w:rsid w:val="006263DF"/>
    <w:rsid w:val="006403FC"/>
    <w:rsid w:val="006460CC"/>
    <w:rsid w:val="00650D59"/>
    <w:rsid w:val="006543F6"/>
    <w:rsid w:val="006544F2"/>
    <w:rsid w:val="00657EA7"/>
    <w:rsid w:val="006608B4"/>
    <w:rsid w:val="00664760"/>
    <w:rsid w:val="006719D6"/>
    <w:rsid w:val="00671C2E"/>
    <w:rsid w:val="00672C99"/>
    <w:rsid w:val="006776B9"/>
    <w:rsid w:val="00687533"/>
    <w:rsid w:val="00691287"/>
    <w:rsid w:val="0069220D"/>
    <w:rsid w:val="006B23B7"/>
    <w:rsid w:val="006B2DA5"/>
    <w:rsid w:val="006C02E0"/>
    <w:rsid w:val="006C3ADD"/>
    <w:rsid w:val="006D1C12"/>
    <w:rsid w:val="006E0BEB"/>
    <w:rsid w:val="006E762C"/>
    <w:rsid w:val="006F122E"/>
    <w:rsid w:val="006F16B6"/>
    <w:rsid w:val="00705207"/>
    <w:rsid w:val="00710E0C"/>
    <w:rsid w:val="00711513"/>
    <w:rsid w:val="00711D7B"/>
    <w:rsid w:val="00717EF1"/>
    <w:rsid w:val="00717F0F"/>
    <w:rsid w:val="00754E5A"/>
    <w:rsid w:val="00755BF2"/>
    <w:rsid w:val="007610E5"/>
    <w:rsid w:val="0077730B"/>
    <w:rsid w:val="00784735"/>
    <w:rsid w:val="00793109"/>
    <w:rsid w:val="007B1B76"/>
    <w:rsid w:val="007B32F1"/>
    <w:rsid w:val="007B7DED"/>
    <w:rsid w:val="007C09BC"/>
    <w:rsid w:val="007C1A88"/>
    <w:rsid w:val="007E1652"/>
    <w:rsid w:val="007F0240"/>
    <w:rsid w:val="007F65BF"/>
    <w:rsid w:val="007F6AEF"/>
    <w:rsid w:val="00800944"/>
    <w:rsid w:val="0081016B"/>
    <w:rsid w:val="00814F2B"/>
    <w:rsid w:val="0081715F"/>
    <w:rsid w:val="00831F76"/>
    <w:rsid w:val="00834894"/>
    <w:rsid w:val="008349FA"/>
    <w:rsid w:val="0084435F"/>
    <w:rsid w:val="00852D9A"/>
    <w:rsid w:val="0085473C"/>
    <w:rsid w:val="00855E28"/>
    <w:rsid w:val="008639E9"/>
    <w:rsid w:val="00875148"/>
    <w:rsid w:val="00884ACD"/>
    <w:rsid w:val="00895014"/>
    <w:rsid w:val="008A1F33"/>
    <w:rsid w:val="008A4771"/>
    <w:rsid w:val="008B052D"/>
    <w:rsid w:val="008B10E4"/>
    <w:rsid w:val="008C4821"/>
    <w:rsid w:val="008C521A"/>
    <w:rsid w:val="008D08E7"/>
    <w:rsid w:val="008E3D7F"/>
    <w:rsid w:val="008E4CDE"/>
    <w:rsid w:val="008F0059"/>
    <w:rsid w:val="008F10B7"/>
    <w:rsid w:val="008F48ED"/>
    <w:rsid w:val="009047D7"/>
    <w:rsid w:val="00926393"/>
    <w:rsid w:val="009279A2"/>
    <w:rsid w:val="00927BDB"/>
    <w:rsid w:val="009308DA"/>
    <w:rsid w:val="009370FF"/>
    <w:rsid w:val="00937F92"/>
    <w:rsid w:val="009405DF"/>
    <w:rsid w:val="00946A41"/>
    <w:rsid w:val="0095232B"/>
    <w:rsid w:val="00981D59"/>
    <w:rsid w:val="00996D30"/>
    <w:rsid w:val="009A15B7"/>
    <w:rsid w:val="009A7385"/>
    <w:rsid w:val="009B2C53"/>
    <w:rsid w:val="009D030A"/>
    <w:rsid w:val="009D33A2"/>
    <w:rsid w:val="009D3D49"/>
    <w:rsid w:val="009D7CEF"/>
    <w:rsid w:val="009E2369"/>
    <w:rsid w:val="00A00EB7"/>
    <w:rsid w:val="00A02531"/>
    <w:rsid w:val="00A04400"/>
    <w:rsid w:val="00A3257B"/>
    <w:rsid w:val="00A32D95"/>
    <w:rsid w:val="00A33D9C"/>
    <w:rsid w:val="00A37915"/>
    <w:rsid w:val="00A4623A"/>
    <w:rsid w:val="00A477D9"/>
    <w:rsid w:val="00A51575"/>
    <w:rsid w:val="00A54DBE"/>
    <w:rsid w:val="00A61CFD"/>
    <w:rsid w:val="00A85B20"/>
    <w:rsid w:val="00A85C87"/>
    <w:rsid w:val="00A90756"/>
    <w:rsid w:val="00A94595"/>
    <w:rsid w:val="00A97080"/>
    <w:rsid w:val="00AA472E"/>
    <w:rsid w:val="00AB6077"/>
    <w:rsid w:val="00AC39BA"/>
    <w:rsid w:val="00AD22EB"/>
    <w:rsid w:val="00AD3988"/>
    <w:rsid w:val="00AD60D5"/>
    <w:rsid w:val="00AE0AEB"/>
    <w:rsid w:val="00AF0127"/>
    <w:rsid w:val="00B0034A"/>
    <w:rsid w:val="00B01392"/>
    <w:rsid w:val="00B01C29"/>
    <w:rsid w:val="00B1277C"/>
    <w:rsid w:val="00B14618"/>
    <w:rsid w:val="00B365EE"/>
    <w:rsid w:val="00B41344"/>
    <w:rsid w:val="00B42CBF"/>
    <w:rsid w:val="00B60414"/>
    <w:rsid w:val="00B70ADB"/>
    <w:rsid w:val="00B732E6"/>
    <w:rsid w:val="00B8303E"/>
    <w:rsid w:val="00B95AB7"/>
    <w:rsid w:val="00BB19BC"/>
    <w:rsid w:val="00BB2E7B"/>
    <w:rsid w:val="00BB6172"/>
    <w:rsid w:val="00BC09CB"/>
    <w:rsid w:val="00BC2053"/>
    <w:rsid w:val="00BC633C"/>
    <w:rsid w:val="00BD0333"/>
    <w:rsid w:val="00BD6E8D"/>
    <w:rsid w:val="00BE75F2"/>
    <w:rsid w:val="00C330BC"/>
    <w:rsid w:val="00C34302"/>
    <w:rsid w:val="00C34EAA"/>
    <w:rsid w:val="00C40099"/>
    <w:rsid w:val="00C60767"/>
    <w:rsid w:val="00C70011"/>
    <w:rsid w:val="00C72ECF"/>
    <w:rsid w:val="00C73307"/>
    <w:rsid w:val="00C736CD"/>
    <w:rsid w:val="00C7536B"/>
    <w:rsid w:val="00C774EF"/>
    <w:rsid w:val="00C83A76"/>
    <w:rsid w:val="00C90030"/>
    <w:rsid w:val="00C974A3"/>
    <w:rsid w:val="00C97544"/>
    <w:rsid w:val="00CA0964"/>
    <w:rsid w:val="00CA3A9E"/>
    <w:rsid w:val="00CC2C8D"/>
    <w:rsid w:val="00CC7E38"/>
    <w:rsid w:val="00CD6BC5"/>
    <w:rsid w:val="00CF2FB1"/>
    <w:rsid w:val="00D02E93"/>
    <w:rsid w:val="00D058C5"/>
    <w:rsid w:val="00D05C7D"/>
    <w:rsid w:val="00D1202D"/>
    <w:rsid w:val="00D20B46"/>
    <w:rsid w:val="00D235BB"/>
    <w:rsid w:val="00D24E97"/>
    <w:rsid w:val="00D32CEF"/>
    <w:rsid w:val="00D364BC"/>
    <w:rsid w:val="00D4478E"/>
    <w:rsid w:val="00D46481"/>
    <w:rsid w:val="00D5139D"/>
    <w:rsid w:val="00D520F9"/>
    <w:rsid w:val="00D527E4"/>
    <w:rsid w:val="00D65CE7"/>
    <w:rsid w:val="00D73D9E"/>
    <w:rsid w:val="00D74C63"/>
    <w:rsid w:val="00D96853"/>
    <w:rsid w:val="00D972CB"/>
    <w:rsid w:val="00DA0107"/>
    <w:rsid w:val="00DA1FEE"/>
    <w:rsid w:val="00DB769D"/>
    <w:rsid w:val="00DC627C"/>
    <w:rsid w:val="00DC6DE9"/>
    <w:rsid w:val="00DD0AB7"/>
    <w:rsid w:val="00E014B7"/>
    <w:rsid w:val="00E01F2B"/>
    <w:rsid w:val="00E10C3C"/>
    <w:rsid w:val="00E12833"/>
    <w:rsid w:val="00E13B8B"/>
    <w:rsid w:val="00E22371"/>
    <w:rsid w:val="00E22C5C"/>
    <w:rsid w:val="00E22C6E"/>
    <w:rsid w:val="00E41674"/>
    <w:rsid w:val="00E423E8"/>
    <w:rsid w:val="00E53308"/>
    <w:rsid w:val="00E60784"/>
    <w:rsid w:val="00E61828"/>
    <w:rsid w:val="00E62D0A"/>
    <w:rsid w:val="00E64BD5"/>
    <w:rsid w:val="00E66CDB"/>
    <w:rsid w:val="00E76E72"/>
    <w:rsid w:val="00E87026"/>
    <w:rsid w:val="00E92966"/>
    <w:rsid w:val="00EA0CBF"/>
    <w:rsid w:val="00EA29C8"/>
    <w:rsid w:val="00EB484C"/>
    <w:rsid w:val="00EC6E35"/>
    <w:rsid w:val="00ED4CE4"/>
    <w:rsid w:val="00F02BA0"/>
    <w:rsid w:val="00F03CF1"/>
    <w:rsid w:val="00F066C4"/>
    <w:rsid w:val="00F21B63"/>
    <w:rsid w:val="00F24A41"/>
    <w:rsid w:val="00F4202B"/>
    <w:rsid w:val="00F544F2"/>
    <w:rsid w:val="00F56467"/>
    <w:rsid w:val="00F62342"/>
    <w:rsid w:val="00F643CC"/>
    <w:rsid w:val="00F65F94"/>
    <w:rsid w:val="00F701E1"/>
    <w:rsid w:val="00F7300C"/>
    <w:rsid w:val="00F75D0E"/>
    <w:rsid w:val="00F807D3"/>
    <w:rsid w:val="00F83AD3"/>
    <w:rsid w:val="00F870DB"/>
    <w:rsid w:val="00F950B9"/>
    <w:rsid w:val="00FA605D"/>
    <w:rsid w:val="00FB7412"/>
    <w:rsid w:val="00FC20DD"/>
    <w:rsid w:val="00FC2910"/>
    <w:rsid w:val="00FD098A"/>
    <w:rsid w:val="00FD0C0C"/>
    <w:rsid w:val="00FD6220"/>
    <w:rsid w:val="00FE0928"/>
    <w:rsid w:val="00FE0F6D"/>
    <w:rsid w:val="00FE16BD"/>
    <w:rsid w:val="00FE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50C1"/>
  </w:style>
  <w:style w:type="paragraph" w:styleId="Nadpis1">
    <w:name w:val="heading 1"/>
    <w:basedOn w:val="Normln"/>
    <w:link w:val="Nadpis1Char"/>
    <w:uiPriority w:val="9"/>
    <w:qFormat/>
    <w:rsid w:val="00F950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qFormat/>
    <w:rsid w:val="001674BF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7">
    <w:name w:val="heading 7"/>
    <w:basedOn w:val="Normln"/>
    <w:next w:val="Normln"/>
    <w:qFormat/>
    <w:rsid w:val="001674BF"/>
    <w:pPr>
      <w:keepNext/>
      <w:tabs>
        <w:tab w:val="left" w:pos="5529"/>
      </w:tabs>
      <w:outlineLvl w:val="6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2950C1"/>
    <w:pPr>
      <w:tabs>
        <w:tab w:val="center" w:pos="4536"/>
        <w:tab w:val="right" w:pos="9072"/>
      </w:tabs>
    </w:pPr>
  </w:style>
  <w:style w:type="paragraph" w:styleId="Zhlav">
    <w:name w:val="header"/>
    <w:basedOn w:val="Normln"/>
    <w:rsid w:val="002950C1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1674BF"/>
    <w:pPr>
      <w:ind w:firstLine="708"/>
      <w:jc w:val="both"/>
    </w:pPr>
    <w:rPr>
      <w:rFonts w:ascii="Arial" w:hAnsi="Arial"/>
    </w:rPr>
  </w:style>
  <w:style w:type="paragraph" w:styleId="Zkladntextodsazen2">
    <w:name w:val="Body Text Indent 2"/>
    <w:basedOn w:val="Normln"/>
    <w:rsid w:val="001674BF"/>
    <w:pPr>
      <w:ind w:firstLine="397"/>
      <w:jc w:val="both"/>
    </w:pPr>
    <w:rPr>
      <w:rFonts w:ascii="Arial" w:hAnsi="Arial"/>
    </w:rPr>
  </w:style>
  <w:style w:type="paragraph" w:styleId="Datum">
    <w:name w:val="Date"/>
    <w:basedOn w:val="Normln"/>
    <w:next w:val="Normln"/>
    <w:rsid w:val="001674BF"/>
    <w:rPr>
      <w:rFonts w:ascii="Arial" w:hAnsi="Arial"/>
      <w:sz w:val="24"/>
    </w:rPr>
  </w:style>
  <w:style w:type="paragraph" w:styleId="Normlnweb">
    <w:name w:val="Normal (Web)"/>
    <w:basedOn w:val="Normln"/>
    <w:uiPriority w:val="99"/>
    <w:rsid w:val="00884ACD"/>
    <w:rPr>
      <w:sz w:val="24"/>
      <w:szCs w:val="24"/>
    </w:rPr>
  </w:style>
  <w:style w:type="character" w:styleId="Siln">
    <w:name w:val="Strong"/>
    <w:basedOn w:val="Standardnpsmoodstavce"/>
    <w:qFormat/>
    <w:rsid w:val="00884ACD"/>
    <w:rPr>
      <w:b/>
      <w:bCs/>
    </w:rPr>
  </w:style>
  <w:style w:type="paragraph" w:styleId="Textbubliny">
    <w:name w:val="Balloon Text"/>
    <w:basedOn w:val="Normln"/>
    <w:semiHidden/>
    <w:rsid w:val="0081715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64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basedOn w:val="Standardnpsmoodstavce"/>
    <w:uiPriority w:val="99"/>
    <w:unhideWhenUsed/>
    <w:rsid w:val="00DA1FEE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950B9"/>
    <w:rPr>
      <w:b/>
      <w:bCs/>
      <w:kern w:val="36"/>
      <w:sz w:val="48"/>
      <w:szCs w:val="48"/>
    </w:rPr>
  </w:style>
  <w:style w:type="character" w:styleId="Zvraznn">
    <w:name w:val="Emphasis"/>
    <w:basedOn w:val="Standardnpsmoodstavce"/>
    <w:uiPriority w:val="20"/>
    <w:qFormat/>
    <w:rsid w:val="00F950B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50C1"/>
  </w:style>
  <w:style w:type="paragraph" w:styleId="Nadpis1">
    <w:name w:val="heading 1"/>
    <w:basedOn w:val="Normln"/>
    <w:link w:val="Nadpis1Char"/>
    <w:uiPriority w:val="9"/>
    <w:qFormat/>
    <w:rsid w:val="00F950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next w:val="Normln"/>
    <w:qFormat/>
    <w:rsid w:val="001674BF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7">
    <w:name w:val="heading 7"/>
    <w:basedOn w:val="Normln"/>
    <w:next w:val="Normln"/>
    <w:qFormat/>
    <w:rsid w:val="001674BF"/>
    <w:pPr>
      <w:keepNext/>
      <w:tabs>
        <w:tab w:val="left" w:pos="5529"/>
      </w:tabs>
      <w:outlineLvl w:val="6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2950C1"/>
    <w:pPr>
      <w:tabs>
        <w:tab w:val="center" w:pos="4536"/>
        <w:tab w:val="right" w:pos="9072"/>
      </w:tabs>
    </w:pPr>
  </w:style>
  <w:style w:type="paragraph" w:styleId="Zhlav">
    <w:name w:val="header"/>
    <w:basedOn w:val="Normln"/>
    <w:rsid w:val="002950C1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1674BF"/>
    <w:pPr>
      <w:ind w:firstLine="708"/>
      <w:jc w:val="both"/>
    </w:pPr>
    <w:rPr>
      <w:rFonts w:ascii="Arial" w:hAnsi="Arial"/>
    </w:rPr>
  </w:style>
  <w:style w:type="paragraph" w:styleId="Zkladntextodsazen2">
    <w:name w:val="Body Text Indent 2"/>
    <w:basedOn w:val="Normln"/>
    <w:rsid w:val="001674BF"/>
    <w:pPr>
      <w:ind w:firstLine="397"/>
      <w:jc w:val="both"/>
    </w:pPr>
    <w:rPr>
      <w:rFonts w:ascii="Arial" w:hAnsi="Arial"/>
    </w:rPr>
  </w:style>
  <w:style w:type="paragraph" w:styleId="Datum">
    <w:name w:val="Date"/>
    <w:basedOn w:val="Normln"/>
    <w:next w:val="Normln"/>
    <w:rsid w:val="001674BF"/>
    <w:rPr>
      <w:rFonts w:ascii="Arial" w:hAnsi="Arial"/>
      <w:sz w:val="24"/>
    </w:rPr>
  </w:style>
  <w:style w:type="paragraph" w:styleId="Normlnweb">
    <w:name w:val="Normal (Web)"/>
    <w:basedOn w:val="Normln"/>
    <w:uiPriority w:val="99"/>
    <w:rsid w:val="00884ACD"/>
    <w:rPr>
      <w:sz w:val="24"/>
      <w:szCs w:val="24"/>
    </w:rPr>
  </w:style>
  <w:style w:type="character" w:styleId="Siln">
    <w:name w:val="Strong"/>
    <w:basedOn w:val="Standardnpsmoodstavce"/>
    <w:qFormat/>
    <w:rsid w:val="00884ACD"/>
    <w:rPr>
      <w:b/>
      <w:bCs/>
    </w:rPr>
  </w:style>
  <w:style w:type="paragraph" w:styleId="Textbubliny">
    <w:name w:val="Balloon Text"/>
    <w:basedOn w:val="Normln"/>
    <w:semiHidden/>
    <w:rsid w:val="0081715F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64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odkaz">
    <w:name w:val="Hyperlink"/>
    <w:basedOn w:val="Standardnpsmoodstavce"/>
    <w:uiPriority w:val="99"/>
    <w:unhideWhenUsed/>
    <w:rsid w:val="00DA1FEE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950B9"/>
    <w:rPr>
      <w:b/>
      <w:bCs/>
      <w:kern w:val="36"/>
      <w:sz w:val="48"/>
      <w:szCs w:val="48"/>
    </w:rPr>
  </w:style>
  <w:style w:type="character" w:styleId="Zvraznn">
    <w:name w:val="Emphasis"/>
    <w:basedOn w:val="Standardnpsmoodstavce"/>
    <w:uiPriority w:val="20"/>
    <w:qFormat/>
    <w:rsid w:val="00F950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imr.cz" TargetMode="External"/><Relationship Id="rId2" Type="http://schemas.openxmlformats.org/officeDocument/2006/relationships/hyperlink" Target="mailto:trimr@trimr.cz" TargetMode="External"/><Relationship Id="rId1" Type="http://schemas.openxmlformats.org/officeDocument/2006/relationships/image" Target="media/image1.jpeg"/><Relationship Id="rId5" Type="http://schemas.openxmlformats.org/officeDocument/2006/relationships/hyperlink" Target="http://www.trimr.cz" TargetMode="External"/><Relationship Id="rId4" Type="http://schemas.openxmlformats.org/officeDocument/2006/relationships/hyperlink" Target="mailto:trimr@trimr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RIMR\formu&#225;&#345;e_loga\Firemn&#237;%20dopis%20TRIMR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DEF49-8BE8-4166-9B0E-C0C57FD98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Firemní dopis TRIMR</Template>
  <TotalTime>3</TotalTime>
  <Pages>1</Pages>
  <Words>130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Sokola Tůmy 5</Company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 Kolek - TRIMR s.r.o.</dc:creator>
  <cp:lastModifiedBy>Luděk Trawinski</cp:lastModifiedBy>
  <cp:revision>2</cp:revision>
  <cp:lastPrinted>2011-06-17T07:33:00Z</cp:lastPrinted>
  <dcterms:created xsi:type="dcterms:W3CDTF">2016-05-05T11:13:00Z</dcterms:created>
  <dcterms:modified xsi:type="dcterms:W3CDTF">2016-05-05T11:13:00Z</dcterms:modified>
</cp:coreProperties>
</file>